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0F5DF" w14:textId="77777777" w:rsidR="00473EEE" w:rsidRPr="00F90579" w:rsidRDefault="00473EEE">
      <w:pPr>
        <w:rPr>
          <w:rFonts w:cstheme="minorHAnsi"/>
        </w:rPr>
      </w:pPr>
    </w:p>
    <w:p w14:paraId="77A53B0F" w14:textId="77777777" w:rsidR="00F90579" w:rsidRPr="00F90579" w:rsidRDefault="00F90579">
      <w:pPr>
        <w:rPr>
          <w:rFonts w:cstheme="minorHAnsi"/>
        </w:rPr>
      </w:pPr>
    </w:p>
    <w:p w14:paraId="18D7A07E" w14:textId="77777777" w:rsidR="00F90579" w:rsidRPr="00F90579" w:rsidRDefault="00F90579">
      <w:pPr>
        <w:rPr>
          <w:rFonts w:cstheme="minorHAnsi"/>
        </w:rPr>
      </w:pPr>
    </w:p>
    <w:p w14:paraId="6178D446" w14:textId="77777777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Meeting Bursary Application:</w:t>
      </w:r>
    </w:p>
    <w:p w14:paraId="73747D95" w14:textId="77777777" w:rsidR="00A9249B" w:rsidRDefault="00A9249B" w:rsidP="00A9249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Liverpool Pathology 2023, 27-29 June 2023</w:t>
      </w:r>
    </w:p>
    <w:p w14:paraId="5702BC82" w14:textId="77777777" w:rsidR="00A9249B" w:rsidRPr="00A9249B" w:rsidRDefault="00A9249B" w:rsidP="00A9249B">
      <w:pPr>
        <w:jc w:val="center"/>
        <w:rPr>
          <w:rFonts w:cstheme="minorHAnsi"/>
          <w:b/>
          <w:bCs/>
          <w:sz w:val="18"/>
          <w:szCs w:val="18"/>
        </w:rPr>
      </w:pPr>
    </w:p>
    <w:p w14:paraId="1F0698FA" w14:textId="77777777" w:rsidR="00A9249B" w:rsidRPr="004A2994" w:rsidRDefault="00A9249B" w:rsidP="00A9249B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B2768D0" w14:textId="77777777" w:rsidR="00A9249B" w:rsidRDefault="00A9249B" w:rsidP="00A9249B">
      <w:pPr>
        <w:pStyle w:val="NoSpacing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Laboratory Manager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Line Manager</w:t>
      </w:r>
    </w:p>
    <w:p w14:paraId="47F4D309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650C8BA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0812AF1C" w14:textId="46BBD00E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 xml:space="preserve">is a </w:t>
      </w:r>
      <w:r>
        <w:rPr>
          <w:rFonts w:cstheme="minorHAnsi"/>
          <w:color w:val="222222"/>
          <w:shd w:val="clear" w:color="auto" w:fill="FFFFFF"/>
        </w:rPr>
        <w:t xml:space="preserve">trainee/allied scientist </w:t>
      </w:r>
      <w:r w:rsidRPr="00540437">
        <w:rPr>
          <w:rFonts w:cstheme="minorHAnsi"/>
          <w:color w:val="222222"/>
          <w:shd w:val="clear" w:color="auto" w:fill="FFFFFF"/>
        </w:rPr>
        <w:t>working in my department and verify</w:t>
      </w:r>
      <w:r>
        <w:rPr>
          <w:rFonts w:cstheme="minorHAnsi"/>
          <w:color w:val="222222"/>
          <w:shd w:val="clear" w:color="auto" w:fill="FFFFFF"/>
        </w:rPr>
        <w:t xml:space="preserve"> </w:t>
      </w:r>
      <w:r w:rsidRPr="00540437">
        <w:rPr>
          <w:rFonts w:cstheme="minorHAnsi"/>
          <w:color w:val="222222"/>
          <w:shd w:val="clear" w:color="auto" w:fill="FFFFFF"/>
        </w:rPr>
        <w:t xml:space="preserve">their bursary application </w:t>
      </w:r>
      <w:r>
        <w:rPr>
          <w:rFonts w:cstheme="minorHAnsi"/>
          <w:color w:val="222222"/>
          <w:shd w:val="clear" w:color="auto" w:fill="FFFFFF"/>
        </w:rPr>
        <w:t>for the 14</w:t>
      </w:r>
      <w:r w:rsidRPr="00551928">
        <w:rPr>
          <w:rFonts w:cstheme="minorHAnsi"/>
          <w:color w:val="222222"/>
          <w:shd w:val="clear" w:color="auto" w:fill="FFFFFF"/>
          <w:vertAlign w:val="superscript"/>
        </w:rPr>
        <w:t>th</w:t>
      </w:r>
      <w:r>
        <w:rPr>
          <w:rFonts w:cstheme="minorHAnsi"/>
          <w:color w:val="222222"/>
          <w:shd w:val="clear" w:color="auto" w:fill="FFFFFF"/>
        </w:rPr>
        <w:t xml:space="preserve"> Joint Meeting of the BDIAP and the Pathological Society, Liverpool Pathology 2023. </w:t>
      </w:r>
    </w:p>
    <w:p w14:paraId="2E29858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FD475F3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</w:p>
    <w:p w14:paraId="24BDCEA2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20ACF126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25ABFF8B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</w:p>
    <w:p w14:paraId="52774EF0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461C260D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40ECAAE5" w14:textId="77777777" w:rsidR="00A9249B" w:rsidRDefault="00A9249B" w:rsidP="00A9249B">
      <w:pPr>
        <w:rPr>
          <w:rFonts w:cstheme="minorHAnsi"/>
          <w:b/>
          <w:bCs/>
          <w:color w:val="222222"/>
          <w:shd w:val="clear" w:color="auto" w:fill="FFFFFF"/>
        </w:rPr>
      </w:pPr>
    </w:p>
    <w:p w14:paraId="5264FBCA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071C641B" w14:textId="77777777" w:rsidR="00A9249B" w:rsidRPr="00E90089" w:rsidRDefault="00A9249B" w:rsidP="00A9249B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Trust/Institute </w:t>
      </w:r>
    </w:p>
    <w:p w14:paraId="67390C9D" w14:textId="77777777" w:rsidR="00A9249B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12A5D4B4" w14:textId="77777777" w:rsidR="00A9249B" w:rsidRPr="00540437" w:rsidRDefault="00A9249B" w:rsidP="00A9249B">
      <w:pPr>
        <w:rPr>
          <w:rFonts w:cstheme="minorHAnsi"/>
          <w:color w:val="222222"/>
          <w:shd w:val="clear" w:color="auto" w:fill="FFFFFF"/>
        </w:rPr>
      </w:pPr>
    </w:p>
    <w:p w14:paraId="7EDDC5EB" w14:textId="77777777" w:rsidR="00A9249B" w:rsidRPr="00D9701F" w:rsidRDefault="00A9249B" w:rsidP="00A9249B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5A086F2C" w14:textId="1D38A6E0" w:rsidR="00D40CB9" w:rsidRPr="00F90579" w:rsidRDefault="00A9249B">
      <w:pPr>
        <w:rPr>
          <w:rFonts w:cstheme="minorHAnsi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sectPr w:rsidR="00D40CB9" w:rsidRPr="00F90579" w:rsidSect="00473EEE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4FB1A" w14:textId="77777777" w:rsidR="0084077D" w:rsidRDefault="0084077D" w:rsidP="00220D44">
      <w:pPr>
        <w:spacing w:after="0" w:line="240" w:lineRule="auto"/>
      </w:pPr>
      <w:r>
        <w:separator/>
      </w:r>
    </w:p>
  </w:endnote>
  <w:endnote w:type="continuationSeparator" w:id="0">
    <w:p w14:paraId="61836C17" w14:textId="77777777" w:rsidR="0084077D" w:rsidRDefault="0084077D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DE3F" w14:textId="77777777" w:rsidR="0084077D" w:rsidRDefault="0084077D" w:rsidP="00220D44">
      <w:pPr>
        <w:spacing w:after="0" w:line="240" w:lineRule="auto"/>
      </w:pPr>
      <w:r>
        <w:separator/>
      </w:r>
    </w:p>
  </w:footnote>
  <w:footnote w:type="continuationSeparator" w:id="0">
    <w:p w14:paraId="740DB58F" w14:textId="77777777" w:rsidR="0084077D" w:rsidRDefault="0084077D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B7A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5775E" wp14:editId="40112D2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220D44"/>
    <w:rsid w:val="003B7DD9"/>
    <w:rsid w:val="00473EEE"/>
    <w:rsid w:val="005C1DF0"/>
    <w:rsid w:val="0072742D"/>
    <w:rsid w:val="0084077D"/>
    <w:rsid w:val="00A9249B"/>
    <w:rsid w:val="00A965F8"/>
    <w:rsid w:val="00B32306"/>
    <w:rsid w:val="00B4368A"/>
    <w:rsid w:val="00B557A9"/>
    <w:rsid w:val="00D40CB9"/>
    <w:rsid w:val="00D74CAA"/>
    <w:rsid w:val="00DF49A0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 Kiely</cp:lastModifiedBy>
  <cp:revision>2</cp:revision>
  <dcterms:created xsi:type="dcterms:W3CDTF">2023-02-22T14:24:00Z</dcterms:created>
  <dcterms:modified xsi:type="dcterms:W3CDTF">2023-02-22T14:24:00Z</dcterms:modified>
</cp:coreProperties>
</file>